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E0ADCA" w14:textId="77777777" w:rsidR="00832763" w:rsidRPr="00137E76" w:rsidRDefault="00946F8E" w:rsidP="00946F8E">
      <w:pPr>
        <w:rPr>
          <w:rFonts w:ascii="Georgia" w:hAnsi="Georgia"/>
          <w:b/>
          <w:sz w:val="22"/>
        </w:rPr>
      </w:pPr>
      <w:r>
        <w:rPr>
          <w:rFonts w:ascii="Georgia" w:hAnsi="Georgia"/>
          <w:b/>
          <w:sz w:val="22"/>
        </w:rPr>
        <w:t>Informasjon</w:t>
      </w:r>
    </w:p>
    <w:p w14:paraId="5C77C977" w14:textId="77777777" w:rsidR="00832763" w:rsidRPr="00137E76" w:rsidRDefault="00362940" w:rsidP="00832763">
      <w:pPr>
        <w:tabs>
          <w:tab w:val="right" w:pos="9064"/>
        </w:tabs>
        <w:spacing w:before="120" w:after="120"/>
        <w:rPr>
          <w:rFonts w:ascii="Georgia" w:hAnsi="Georgia"/>
          <w:b/>
          <w:sz w:val="32"/>
        </w:rPr>
      </w:pPr>
      <w:r>
        <w:rPr>
          <w:rFonts w:ascii="Palatino Linotype" w:hAnsi="Palatino Linotype"/>
          <w:noProof/>
          <w:sz w:val="20"/>
          <w:szCs w:val="20"/>
          <w:lang w:val="en-US" w:eastAsia="nb-NO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88CFBAE" wp14:editId="03A03E72">
                <wp:simplePos x="0" y="0"/>
                <wp:positionH relativeFrom="column">
                  <wp:posOffset>5323205</wp:posOffset>
                </wp:positionH>
                <wp:positionV relativeFrom="paragraph">
                  <wp:posOffset>173355</wp:posOffset>
                </wp:positionV>
                <wp:extent cx="800100" cy="228600"/>
                <wp:effectExtent l="0" t="1905" r="1270" b="0"/>
                <wp:wrapNone/>
                <wp:docPr id="1" name="Text Box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510EB" w14:textId="77777777" w:rsidR="00423270" w:rsidRPr="007E5C9E" w:rsidRDefault="00423270" w:rsidP="00832763">
                            <w:r w:rsidRPr="00137E76">
                              <w:rPr>
                                <w:rFonts w:ascii="Georgia" w:hAnsi="Georgia"/>
                                <w:sz w:val="18"/>
                              </w:rPr>
                              <w:fldChar w:fldCharType="begin"/>
                            </w:r>
                            <w:r w:rsidRPr="00137E76">
                              <w:rPr>
                                <w:rFonts w:ascii="Georgia" w:hAnsi="Georgia"/>
                                <w:sz w:val="18"/>
                              </w:rPr>
                              <w:instrText xml:space="preserve"> TIME \@ "d. MMM. yyyy" </w:instrText>
                            </w:r>
                            <w:r w:rsidRPr="00137E76">
                              <w:rPr>
                                <w:rFonts w:ascii="Georgia" w:hAnsi="Georgia"/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rFonts w:ascii="Georgia" w:hAnsi="Georgia"/>
                                <w:noProof/>
                                <w:sz w:val="18"/>
                              </w:rPr>
                              <w:t>16. nov. 2012</w:t>
                            </w:r>
                            <w:r w:rsidRPr="00137E76">
                              <w:rPr>
                                <w:rFonts w:ascii="Georgia" w:hAnsi="Georgia"/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419.15pt;margin-top:13.65pt;width:63pt;height:18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" stroked="f">
                <o:lock v:ext="edit" aspectratio="t"/>
                <v:textbox inset="0,0,0,0">
                  <w:txbxContent>
                    <w:p w14:paraId="202510EB" w14:textId="77777777" w:rsidR="00423270" w:rsidRPr="007E5C9E" w:rsidRDefault="00423270" w:rsidP="00832763">
                      <w:r w:rsidRPr="00137E76">
                        <w:rPr>
                          <w:rFonts w:ascii="Georgia" w:hAnsi="Georgia"/>
                          <w:sz w:val="18"/>
                        </w:rPr>
                        <w:fldChar w:fldCharType="begin"/>
                      </w:r>
                      <w:r w:rsidRPr="00137E76">
                        <w:rPr>
                          <w:rFonts w:ascii="Georgia" w:hAnsi="Georgia"/>
                          <w:sz w:val="18"/>
                        </w:rPr>
                        <w:instrText xml:space="preserve"> TIME \@ "d. MMM. yyyy" </w:instrText>
                      </w:r>
                      <w:r w:rsidRPr="00137E76">
                        <w:rPr>
                          <w:rFonts w:ascii="Georgia" w:hAnsi="Georgia"/>
                          <w:sz w:val="18"/>
                        </w:rPr>
                        <w:fldChar w:fldCharType="separate"/>
                      </w:r>
                      <w:r>
                        <w:rPr>
                          <w:rFonts w:ascii="Georgia" w:hAnsi="Georgia"/>
                          <w:noProof/>
                          <w:sz w:val="18"/>
                        </w:rPr>
                        <w:t>16. nov. 2012</w:t>
                      </w:r>
                      <w:r w:rsidRPr="00137E76">
                        <w:rPr>
                          <w:rFonts w:ascii="Georgia" w:hAnsi="Georgia"/>
                          <w:sz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832763" w:rsidRPr="00137E76">
        <w:rPr>
          <w:rFonts w:ascii="Georgia" w:hAnsi="Georgia"/>
          <w:b/>
          <w:sz w:val="32"/>
        </w:rPr>
        <w:tab/>
      </w:r>
    </w:p>
    <w:p w14:paraId="7A78C513" w14:textId="77777777" w:rsidR="00832763" w:rsidRPr="00137E76" w:rsidRDefault="00832763" w:rsidP="00832763">
      <w:pPr>
        <w:spacing w:before="120" w:after="120"/>
        <w:rPr>
          <w:rFonts w:ascii="Georgia" w:hAnsi="Georgia"/>
          <w:b/>
          <w:sz w:val="32"/>
        </w:rPr>
      </w:pPr>
    </w:p>
    <w:p w14:paraId="062D6ADC" w14:textId="77777777" w:rsidR="00503C16" w:rsidRDefault="00115EF4" w:rsidP="00503C16">
      <w:pPr>
        <w:pStyle w:val="Overskrift1"/>
      </w:pPr>
      <w:r>
        <w:t>Hva gjør speidern unik</w:t>
      </w:r>
      <w:r w:rsidR="007D46A8">
        <w:t>?</w:t>
      </w:r>
    </w:p>
    <w:p w14:paraId="17691E44" w14:textId="77777777" w:rsidR="007D46A8" w:rsidRDefault="007D46A8" w:rsidP="00503C16">
      <w:r>
        <w:t xml:space="preserve">Speideren er ikke som alle andre barne- og ungdomsorganisasjoner, det er faktisk svært få som ligner! </w:t>
      </w:r>
      <w:r w:rsidR="00115EF4">
        <w:t xml:space="preserve">Nes-Årnes følger </w:t>
      </w:r>
      <w:hyperlink r:id="rId8" w:history="1">
        <w:r w:rsidR="00115EF4" w:rsidRPr="006A1787">
          <w:rPr>
            <w:rStyle w:val="Hyperkobling"/>
          </w:rPr>
          <w:t>treningsprogrammet</w:t>
        </w:r>
      </w:hyperlink>
      <w:r w:rsidR="00115EF4">
        <w:t xml:space="preserve"> for Norges Speiderforbund (NSF)</w:t>
      </w:r>
      <w:r w:rsidR="006A1787">
        <w:t>, som er laget på grunnlag av speidermetoden tilpasset alderstrinnene.</w:t>
      </w:r>
    </w:p>
    <w:p w14:paraId="36BACDDA" w14:textId="77777777" w:rsidR="005D08D1" w:rsidRDefault="005D08D1" w:rsidP="005D08D1">
      <w:pPr>
        <w:pStyle w:val="Overskrift1"/>
      </w:pPr>
      <w:r>
        <w:t>Speidermetoden</w:t>
      </w:r>
    </w:p>
    <w:p w14:paraId="3777F20C" w14:textId="77777777" w:rsidR="005D08D1" w:rsidRDefault="00F90FB2" w:rsidP="005D08D1">
      <w:r w:rsidRPr="00F90FB2">
        <w:t>Speidermetoden er en sentral del av treningsprogrammet og ledert</w:t>
      </w:r>
      <w:r w:rsidR="00115EF4">
        <w:t>reningen i NSF</w:t>
      </w:r>
      <w:r w:rsidRPr="00F90FB2">
        <w:t>, og den utgjør noe av det me</w:t>
      </w:r>
      <w:r w:rsidR="00115EF4">
        <w:t>st unike med speiderbevegelsen. Metodene danner en helhet, men vektlegges ulikt etter aldersgruppen. I flokken bruker man f.eks. mer symbolik, rammer og lek enn man gjør i tropp og roverlag. Troppen prioriterer mer bruk av patruljesystemet. Helhet og balanse i bruken av metodene er nøkkelen.</w:t>
      </w:r>
    </w:p>
    <w:p w14:paraId="0F8D85A3" w14:textId="77777777" w:rsidR="00115EF4" w:rsidRPr="00F90FB2" w:rsidRDefault="00840CD1" w:rsidP="005D08D1">
      <w:bookmarkStart w:id="0" w:name="_GoBack"/>
      <w:r>
        <w:rPr>
          <w:noProof/>
          <w:lang w:val="en-US" w:eastAsia="nb-NO"/>
        </w:rPr>
        <w:drawing>
          <wp:anchor distT="0" distB="0" distL="114300" distR="114300" simplePos="0" relativeHeight="251660800" behindDoc="0" locked="0" layoutInCell="1" allowOverlap="1" wp14:anchorId="35885509" wp14:editId="1BD96F15">
            <wp:simplePos x="0" y="0"/>
            <wp:positionH relativeFrom="column">
              <wp:posOffset>2468245</wp:posOffset>
            </wp:positionH>
            <wp:positionV relativeFrom="paragraph">
              <wp:posOffset>173355</wp:posOffset>
            </wp:positionV>
            <wp:extent cx="3606800" cy="3403600"/>
            <wp:effectExtent l="228600" t="228600" r="279400" b="279400"/>
            <wp:wrapSquare wrapText="bothSides"/>
            <wp:docPr id="8" name="Bilde 8" descr="Fredrik - My Passport:Pictures:iPhoto-bibliotek.photolibrary:Masters:2012:09:30:20120930-004616:_MG_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6" descr="Fredrik - My Passport:Pictures:iPhoto-bibliotek.photolibrary:Masters:2012:09:30:20120930-004616:_MG_2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77511">
                      <a:off x="0" y="0"/>
                      <a:ext cx="3606800" cy="3403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34C786F" w14:textId="77777777" w:rsidR="00115EF4" w:rsidRDefault="00F90FB2" w:rsidP="00115EF4">
      <w:pPr>
        <w:rPr>
          <w:b/>
        </w:rPr>
      </w:pPr>
      <w:r w:rsidRPr="00115EF4">
        <w:rPr>
          <w:b/>
        </w:rPr>
        <w:t>Speiderme</w:t>
      </w:r>
      <w:r w:rsidR="00115EF4">
        <w:rPr>
          <w:b/>
        </w:rPr>
        <w:t>toden består av åtte elementer:</w:t>
      </w:r>
    </w:p>
    <w:p w14:paraId="67B51955" w14:textId="77777777" w:rsidR="00115EF4" w:rsidRDefault="00F90FB2" w:rsidP="00115EF4">
      <w:pPr>
        <w:pStyle w:val="Listeavsnitt"/>
        <w:numPr>
          <w:ilvl w:val="0"/>
          <w:numId w:val="13"/>
        </w:numPr>
      </w:pPr>
      <w:r w:rsidRPr="00F90FB2">
        <w:t xml:space="preserve">Forpliktelse gjennom lov og løfte </w:t>
      </w:r>
    </w:p>
    <w:p w14:paraId="2999B802" w14:textId="77777777" w:rsidR="00115EF4" w:rsidRDefault="00F90FB2" w:rsidP="00115EF4">
      <w:pPr>
        <w:pStyle w:val="Listeavsnitt"/>
        <w:numPr>
          <w:ilvl w:val="0"/>
          <w:numId w:val="13"/>
        </w:numPr>
      </w:pPr>
      <w:r w:rsidRPr="00F90FB2">
        <w:t xml:space="preserve">Learning by doing </w:t>
      </w:r>
    </w:p>
    <w:p w14:paraId="0934EE4F" w14:textId="77777777" w:rsidR="00115EF4" w:rsidRDefault="00F90FB2" w:rsidP="00115EF4">
      <w:pPr>
        <w:pStyle w:val="Listeavsnitt"/>
        <w:numPr>
          <w:ilvl w:val="0"/>
          <w:numId w:val="13"/>
        </w:numPr>
      </w:pPr>
      <w:r w:rsidRPr="00F90FB2">
        <w:t xml:space="preserve">Bruk av patruljesystemet </w:t>
      </w:r>
    </w:p>
    <w:p w14:paraId="4EA70E69" w14:textId="77777777" w:rsidR="00115EF4" w:rsidRDefault="00F90FB2" w:rsidP="00115EF4">
      <w:pPr>
        <w:pStyle w:val="Listeavsnitt"/>
        <w:numPr>
          <w:ilvl w:val="0"/>
          <w:numId w:val="13"/>
        </w:numPr>
      </w:pPr>
      <w:r w:rsidRPr="00F90FB2">
        <w:t xml:space="preserve">Friluftsliv </w:t>
      </w:r>
    </w:p>
    <w:p w14:paraId="79E0B772" w14:textId="77777777" w:rsidR="00115EF4" w:rsidRDefault="00F90FB2" w:rsidP="00115EF4">
      <w:pPr>
        <w:pStyle w:val="Listeavsnitt"/>
        <w:numPr>
          <w:ilvl w:val="0"/>
          <w:numId w:val="13"/>
        </w:numPr>
      </w:pPr>
      <w:r w:rsidRPr="00F90FB2">
        <w:t xml:space="preserve">Samfunnsengasjement </w:t>
      </w:r>
    </w:p>
    <w:p w14:paraId="3CEA806F" w14:textId="77777777" w:rsidR="00115EF4" w:rsidRDefault="00F90FB2" w:rsidP="00115EF4">
      <w:pPr>
        <w:pStyle w:val="Listeavsnitt"/>
        <w:numPr>
          <w:ilvl w:val="0"/>
          <w:numId w:val="13"/>
        </w:numPr>
      </w:pPr>
      <w:r w:rsidRPr="00F90FB2">
        <w:t xml:space="preserve">Symbolikk, rammer og lek </w:t>
      </w:r>
    </w:p>
    <w:p w14:paraId="0B4DEB15" w14:textId="77777777" w:rsidR="00115EF4" w:rsidRDefault="00F90FB2" w:rsidP="00115EF4">
      <w:pPr>
        <w:pStyle w:val="Listeavsnitt"/>
        <w:numPr>
          <w:ilvl w:val="0"/>
          <w:numId w:val="13"/>
        </w:numPr>
      </w:pPr>
      <w:r w:rsidRPr="00F90FB2">
        <w:t xml:space="preserve">Progresjon i aktiviteter og ferdigheter </w:t>
      </w:r>
    </w:p>
    <w:p w14:paraId="4740466A" w14:textId="77777777" w:rsidR="00F90FB2" w:rsidRDefault="00F90FB2" w:rsidP="00115EF4">
      <w:pPr>
        <w:pStyle w:val="Listeavsnitt"/>
        <w:numPr>
          <w:ilvl w:val="0"/>
          <w:numId w:val="13"/>
        </w:numPr>
      </w:pPr>
      <w:r w:rsidRPr="00F90FB2">
        <w:t xml:space="preserve">Medbestemmelse og ansvar </w:t>
      </w:r>
    </w:p>
    <w:p w14:paraId="07DA3CC8" w14:textId="77777777" w:rsidR="00115EF4" w:rsidRDefault="00115EF4" w:rsidP="00115EF4"/>
    <w:p w14:paraId="5A5A8A30" w14:textId="77777777" w:rsidR="00AC4278" w:rsidRDefault="00AC4278" w:rsidP="00115EF4">
      <w:r>
        <w:t xml:space="preserve">Hvert punkt er kort beskrevet nedenfor, dersom du ønsker å lære mer kan du slå opp i </w:t>
      </w:r>
      <w:hyperlink r:id="rId10" w:history="1">
        <w:r w:rsidRPr="00AC4278">
          <w:rPr>
            <w:rStyle w:val="Hyperkobling"/>
          </w:rPr>
          <w:t>speiderbasen</w:t>
        </w:r>
      </w:hyperlink>
      <w:r>
        <w:t>.</w:t>
      </w:r>
    </w:p>
    <w:p w14:paraId="5E7442DB" w14:textId="77777777" w:rsidR="00115EF4" w:rsidRDefault="00115EF4" w:rsidP="00CF7999">
      <w:pPr>
        <w:pStyle w:val="Overskrift1"/>
      </w:pPr>
      <w:r w:rsidRPr="00F90FB2">
        <w:t xml:space="preserve">Forpliktelse gjennom lov og løfte </w:t>
      </w:r>
    </w:p>
    <w:p w14:paraId="2D35A938" w14:textId="77777777" w:rsidR="00115EF4" w:rsidRPr="00115EF4" w:rsidRDefault="00AB614B" w:rsidP="00CF7999">
      <w:r>
        <w:t>Speidere</w:t>
      </w:r>
      <w:r w:rsidR="00115EF4" w:rsidRPr="00115EF4">
        <w:t xml:space="preserve"> skal fremstå som gode eksempler ved at de synliggjør speiderloven, speiderløftet og valgspråket gjennom holdning og handling. Den enkelte speider må gis mulighet til å ta stilling til egne verdier </w:t>
      </w:r>
      <w:r>
        <w:t>og holdninger, og forstå konsekvenser av egne valg.</w:t>
      </w:r>
    </w:p>
    <w:p w14:paraId="7EA9A521" w14:textId="77777777" w:rsidR="00AB614B" w:rsidRDefault="00AB614B" w:rsidP="00503C16">
      <w:pPr>
        <w:rPr>
          <w:b/>
          <w:bCs/>
        </w:rPr>
      </w:pPr>
    </w:p>
    <w:p w14:paraId="4D30D062" w14:textId="77777777" w:rsidR="00F90FB2" w:rsidRPr="00CF7999" w:rsidRDefault="00AB614B" w:rsidP="00503C16">
      <w:r w:rsidRPr="00AB614B">
        <w:rPr>
          <w:bCs/>
        </w:rPr>
        <w:t>Valgsp</w:t>
      </w:r>
      <w:r>
        <w:rPr>
          <w:bCs/>
        </w:rPr>
        <w:t xml:space="preserve">råket vårt </w:t>
      </w:r>
      <w:r w:rsidR="00115EF4" w:rsidRPr="00AB614B">
        <w:t>"Vær beredt" appellerte</w:t>
      </w:r>
      <w:r>
        <w:t>r</w:t>
      </w:r>
      <w:r w:rsidR="00115EF4" w:rsidRPr="00AB614B">
        <w:t xml:space="preserve"> til innsatsvilje. </w:t>
      </w:r>
      <w:r>
        <w:t>Speiderlovens formulering “En speider er...”</w:t>
      </w:r>
      <w:r w:rsidR="00115EF4" w:rsidRPr="00115EF4">
        <w:t xml:space="preserve"> viser hvilken vei vi skal gå, og slår fast hva som ventes av oss. Dette blir forsterket av speiderløftet der vi lover å gjøre vårt beste</w:t>
      </w:r>
      <w:r>
        <w:t>, og mer enn det kan vi heller ikke love!</w:t>
      </w:r>
      <w:r w:rsidR="00115EF4" w:rsidRPr="00115EF4">
        <w:t xml:space="preserve"> </w:t>
      </w:r>
    </w:p>
    <w:p w14:paraId="64B720EE" w14:textId="77777777" w:rsidR="00286692" w:rsidRPr="000F4150" w:rsidRDefault="00423270" w:rsidP="00CF7999">
      <w:pPr>
        <w:pStyle w:val="Overskrift1"/>
      </w:pPr>
      <w:r w:rsidRPr="00423270">
        <w:drawing>
          <wp:anchor distT="0" distB="0" distL="114300" distR="114300" simplePos="0" relativeHeight="251662848" behindDoc="0" locked="0" layoutInCell="1" allowOverlap="1" wp14:anchorId="22C2BCED" wp14:editId="23D696AF">
            <wp:simplePos x="0" y="0"/>
            <wp:positionH relativeFrom="column">
              <wp:posOffset>2246630</wp:posOffset>
            </wp:positionH>
            <wp:positionV relativeFrom="paragraph">
              <wp:posOffset>396875</wp:posOffset>
            </wp:positionV>
            <wp:extent cx="3779520" cy="2407920"/>
            <wp:effectExtent l="203200" t="279400" r="284480" b="335280"/>
            <wp:wrapSquare wrapText="bothSides"/>
            <wp:docPr id="12" name="Bilde 12" descr="Fredrik - My Passport:Pictures:iPhoto-bibliotek.photolibrary:Masters:2012:09:30:20120930-005435:IMG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0" descr="Fredrik - My Passport:Pictures:iPhoto-bibliotek.photolibrary:Masters:2012:09:30:20120930-005435:IMG_0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282393">
                      <a:off x="0" y="0"/>
                      <a:ext cx="3779520" cy="2407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999" w:rsidRPr="00CF7999">
        <w:t>Learning by doing</w:t>
      </w:r>
    </w:p>
    <w:p w14:paraId="607748CA" w14:textId="77777777" w:rsidR="00AB614B" w:rsidRDefault="00CF7999" w:rsidP="00CF7999">
      <w:r w:rsidRPr="00CF7999">
        <w:t xml:space="preserve">"Learning by doing" </w:t>
      </w:r>
      <w:r w:rsidR="00AB614B">
        <w:t>er en av de viktigste grunnstenene i måten vi arbeider på</w:t>
      </w:r>
      <w:r w:rsidRPr="00CF7999">
        <w:t xml:space="preserve">. </w:t>
      </w:r>
      <w:r w:rsidR="00AB614B">
        <w:t xml:space="preserve">Det er viktig å la speiderne slippe til og gjøre egne erfaringer, teori er vel og bra men egne erfaringer er ofte de beste! </w:t>
      </w:r>
    </w:p>
    <w:p w14:paraId="5B3050A9" w14:textId="77777777" w:rsidR="00AB614B" w:rsidRDefault="00AB614B" w:rsidP="00CF7999"/>
    <w:p w14:paraId="67935715" w14:textId="77777777" w:rsidR="00CF7999" w:rsidRPr="00AB614B" w:rsidRDefault="00AB614B" w:rsidP="00CF7999">
      <w:r>
        <w:t>Å tørre å prøve selv er viktig, barn og unge blir svært ofte fortalt hva de skal gjøre. Hos oss lar vi dem prøve og slippe til selv, det skaper modning og selvtillit!</w:t>
      </w:r>
    </w:p>
    <w:p w14:paraId="1A80ABDB" w14:textId="77777777" w:rsidR="00CF7999" w:rsidRDefault="00CF7999" w:rsidP="00CF7999">
      <w:pPr>
        <w:pStyle w:val="Overskrift1"/>
      </w:pPr>
      <w:r w:rsidRPr="00CF7999">
        <w:t>Patruljesystemet</w:t>
      </w:r>
    </w:p>
    <w:p w14:paraId="554DA143" w14:textId="77777777" w:rsidR="00CF7999" w:rsidRDefault="00CF7999" w:rsidP="00CF7999">
      <w:r w:rsidRPr="00CF7999">
        <w:t>Patruljesystemet betyr fellesskap og sam</w:t>
      </w:r>
      <w:r w:rsidR="00AB614B">
        <w:t>hørighet i små grupper over tid, og er en annen av de viktigste grunnsteinene i vår metode.</w:t>
      </w:r>
      <w:r w:rsidRPr="00CF7999">
        <w:t xml:space="preserve"> I patruljen lærer du både å samarbeide i en gruppe samtidig som du utvikler deg som selvstendig individ. Speideren skal føle trygghet i å oppleve seg selv som en nødvendig del av patruljen. Speideren lærer av å bli ledet av, og selv lede, jevnaldrende speidervenner. </w:t>
      </w:r>
    </w:p>
    <w:p w14:paraId="1E3063BB" w14:textId="77777777" w:rsidR="00AB614B" w:rsidRPr="00CF7999" w:rsidRDefault="00AB614B" w:rsidP="00CF7999"/>
    <w:p w14:paraId="416EAEFC" w14:textId="77777777" w:rsidR="00CF7999" w:rsidRPr="007114DB" w:rsidRDefault="00CF7999" w:rsidP="007114DB">
      <w:pPr>
        <w:jc w:val="right"/>
        <w:rPr>
          <w:i/>
          <w:sz w:val="20"/>
          <w:szCs w:val="20"/>
        </w:rPr>
      </w:pPr>
      <w:r w:rsidRPr="00AB614B">
        <w:rPr>
          <w:i/>
        </w:rPr>
        <w:t>"Patruljesystemet er ikke et system å drive speiding etter, det er det eneste systemet."</w:t>
      </w:r>
      <w:r w:rsidRPr="00CF7999">
        <w:t xml:space="preserve"> </w:t>
      </w:r>
      <w:r w:rsidRPr="00AB614B">
        <w:rPr>
          <w:i/>
          <w:sz w:val="20"/>
          <w:szCs w:val="20"/>
        </w:rPr>
        <w:t xml:space="preserve">Baden-Powell </w:t>
      </w:r>
    </w:p>
    <w:p w14:paraId="4E3BE046" w14:textId="77777777" w:rsidR="00AC4278" w:rsidRDefault="00AC4278" w:rsidP="00AC4278">
      <w:pPr>
        <w:pStyle w:val="Overskrift1"/>
      </w:pPr>
      <w:r w:rsidRPr="00AC4278">
        <w:t>Friluftsliv</w:t>
      </w:r>
    </w:p>
    <w:p w14:paraId="6A17B864" w14:textId="77777777" w:rsidR="00AC4278" w:rsidRPr="00AC4278" w:rsidRDefault="00AC4278" w:rsidP="00AC4278">
      <w:r w:rsidRPr="00AC4278">
        <w:t xml:space="preserve">Friluftsliv er en metode for å utvikle speiderne til å bli selvstendige og ansvarsbevisste! </w:t>
      </w:r>
    </w:p>
    <w:p w14:paraId="2B09C1CD" w14:textId="77777777" w:rsidR="00AB614B" w:rsidRDefault="00AB614B" w:rsidP="00AC4278"/>
    <w:p w14:paraId="305C9769" w14:textId="77777777" w:rsidR="00AB614B" w:rsidRPr="00AC4278" w:rsidRDefault="00AC4278" w:rsidP="00AC4278">
      <w:r w:rsidRPr="00AC4278">
        <w:t>Norsk friluftstradisjon bygger på det enkle friluftslivet, som gir opplevelser uten å etterlate spor i naturen. Dette er en mangfoldig og rik tradisjon som vi ønsker at speiderne skal oppleve og føre videre.</w:t>
      </w:r>
    </w:p>
    <w:p w14:paraId="6B296AFD" w14:textId="77777777" w:rsidR="00AC4278" w:rsidRDefault="00423270" w:rsidP="00AC4278">
      <w:pPr>
        <w:pStyle w:val="Overskrift1"/>
      </w:pPr>
      <w:r>
        <w:rPr>
          <w:noProof/>
          <w:lang w:val="en-US" w:eastAsia="nb-NO"/>
        </w:rPr>
        <w:lastRenderedPageBreak/>
        <w:drawing>
          <wp:anchor distT="0" distB="0" distL="114300" distR="114300" simplePos="0" relativeHeight="251659776" behindDoc="0" locked="0" layoutInCell="1" allowOverlap="1" wp14:anchorId="7A5F6F18" wp14:editId="3A35DC69">
            <wp:simplePos x="0" y="0"/>
            <wp:positionH relativeFrom="column">
              <wp:posOffset>-75565</wp:posOffset>
            </wp:positionH>
            <wp:positionV relativeFrom="paragraph">
              <wp:posOffset>76200</wp:posOffset>
            </wp:positionV>
            <wp:extent cx="5605780" cy="1779270"/>
            <wp:effectExtent l="177800" t="279400" r="236220" b="354330"/>
            <wp:wrapSquare wrapText="bothSides"/>
            <wp:docPr id="7" name="Bilde 7" descr="Fredrik - My Passport:Pictures:iPhoto-bibliotek.photolibrary:Masters:2012:09:30:20120930-004618:Pinseleir 2011 -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5" descr="Fredrik - My Passport:Pictures:iPhoto-bibliotek.photolibrary:Masters:2012:09:30:20120930-004618:Pinseleir 2011 - 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368"/>
                    <a:stretch/>
                  </pic:blipFill>
                  <pic:spPr bwMode="auto">
                    <a:xfrm rot="207360">
                      <a:off x="0" y="0"/>
                      <a:ext cx="5605780" cy="1779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278" w:rsidRPr="00AC4278">
        <w:t>Samfunnsengasjement</w:t>
      </w:r>
    </w:p>
    <w:p w14:paraId="2EFA4F91" w14:textId="77777777" w:rsidR="00AC4278" w:rsidRDefault="00AC4278" w:rsidP="004612E8">
      <w:r w:rsidRPr="00AC4278">
        <w:t xml:space="preserve">Samfunnsengasjement betyr utvikling av selvstendige og ansvarsbevisste mennesker som aktivt bidrar til å skape en bedre verden. </w:t>
      </w:r>
      <w:r w:rsidR="00B54D5B">
        <w:t>Vi vil lære speiderne våre at de er en del av samfunnet rundt seg, og at de kan påvirke omgivelsene positivt.</w:t>
      </w:r>
    </w:p>
    <w:p w14:paraId="53CB37A1" w14:textId="77777777" w:rsidR="00B54D5B" w:rsidRPr="00AC4278" w:rsidRDefault="00B54D5B" w:rsidP="004612E8"/>
    <w:p w14:paraId="3622000B" w14:textId="77777777" w:rsidR="00B54D5B" w:rsidRPr="00B54D5B" w:rsidRDefault="00AC4278" w:rsidP="00B54D5B">
      <w:pPr>
        <w:jc w:val="right"/>
        <w:rPr>
          <w:i/>
        </w:rPr>
      </w:pPr>
      <w:r w:rsidRPr="00B54D5B">
        <w:rPr>
          <w:i/>
        </w:rPr>
        <w:t xml:space="preserve">" Prøv å forlate denne verden litt bedre enn du fant den" </w:t>
      </w:r>
    </w:p>
    <w:p w14:paraId="516876B1" w14:textId="77777777" w:rsidR="00B54D5B" w:rsidRPr="007114DB" w:rsidRDefault="00423270" w:rsidP="007114DB">
      <w:pPr>
        <w:jc w:val="right"/>
        <w:rPr>
          <w:i/>
        </w:rPr>
      </w:pPr>
      <w:r>
        <w:rPr>
          <w:noProof/>
          <w:lang w:val="en-US" w:eastAsia="nb-NO"/>
        </w:rPr>
        <w:drawing>
          <wp:anchor distT="0" distB="0" distL="114300" distR="114300" simplePos="0" relativeHeight="251663872" behindDoc="0" locked="0" layoutInCell="1" allowOverlap="1" wp14:anchorId="3F55892D" wp14:editId="4F7C65CE">
            <wp:simplePos x="0" y="0"/>
            <wp:positionH relativeFrom="column">
              <wp:posOffset>-518795</wp:posOffset>
            </wp:positionH>
            <wp:positionV relativeFrom="paragraph">
              <wp:posOffset>-635</wp:posOffset>
            </wp:positionV>
            <wp:extent cx="1530350" cy="2358390"/>
            <wp:effectExtent l="203200" t="177800" r="247650" b="232410"/>
            <wp:wrapSquare wrapText="bothSides"/>
            <wp:docPr id="14" name="Bilde 14" descr="Fredrik - My Passport:Pictures:iPhoto-bibliotek.photolibrary:Previews:2012:09:30:20120930-004601:uHsKFflLQ9yxj0k04Vnfdg:DSC0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2" descr="Fredrik - My Passport:Pictures:iPhoto-bibliotek.photolibrary:Previews:2012:09:30:20120930-004601:uHsKFflLQ9yxj0k04Vnfdg:DSC01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21431484">
                      <a:off x="0" y="0"/>
                      <a:ext cx="1530350" cy="2358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278" w:rsidRPr="00B54D5B">
        <w:rPr>
          <w:i/>
        </w:rPr>
        <w:t>Baden-Powell</w:t>
      </w:r>
    </w:p>
    <w:p w14:paraId="2F9E5631" w14:textId="77777777" w:rsidR="004612E8" w:rsidRDefault="004612E8" w:rsidP="004612E8">
      <w:pPr>
        <w:pStyle w:val="Overskrift1"/>
      </w:pPr>
      <w:r w:rsidRPr="00F90FB2">
        <w:t xml:space="preserve">Symbolikk, rammer og lek </w:t>
      </w:r>
    </w:p>
    <w:p w14:paraId="685D733C" w14:textId="77777777" w:rsidR="00B54D5B" w:rsidRDefault="00B54D5B" w:rsidP="004612E8">
      <w:r>
        <w:t xml:space="preserve">Symbolikk, </w:t>
      </w:r>
      <w:r w:rsidR="004612E8" w:rsidRPr="004612E8">
        <w:t>rammer</w:t>
      </w:r>
      <w:r>
        <w:t xml:space="preserve"> og lek</w:t>
      </w:r>
      <w:r w:rsidR="004612E8" w:rsidRPr="004612E8">
        <w:t xml:space="preserve"> bruker vi for å skape en felles identitet, og for at speiderne</w:t>
      </w:r>
      <w:r w:rsidR="004612E8" w:rsidRPr="004612E8">
        <w:br/>
        <w:t xml:space="preserve">skal oppleve at de er med i en større sammenheng. </w:t>
      </w:r>
      <w:r>
        <w:t>I flokken bruker vi f.eks. Jungelramme for å sette</w:t>
      </w:r>
      <w:r w:rsidR="004612E8" w:rsidRPr="004612E8">
        <w:t xml:space="preserve"> fantasien i sving. En seremoni i speidersammenheng er en høytidelig handling, ofte med symbolsk innhold, som blir gjentatt etter samme mønster ved flere anledninge</w:t>
      </w:r>
      <w:r>
        <w:t>r. Lek er aktivitet med mening, ofte bruker vi lek for å trene på det vi har lært (knutestafett, båreløp, båltennekonkuranser og så videre)</w:t>
      </w:r>
    </w:p>
    <w:p w14:paraId="641AB20A" w14:textId="77777777" w:rsidR="00B54D5B" w:rsidRPr="00B54D5B" w:rsidRDefault="004612E8" w:rsidP="00B54D5B">
      <w:pPr>
        <w:jc w:val="right"/>
        <w:rPr>
          <w:i/>
        </w:rPr>
      </w:pPr>
      <w:r w:rsidRPr="004612E8">
        <w:br/>
      </w:r>
      <w:r w:rsidRPr="00B54D5B">
        <w:rPr>
          <w:i/>
        </w:rPr>
        <w:t xml:space="preserve">«Hvis det ikke er moro, er det </w:t>
      </w:r>
      <w:r w:rsidR="00B54D5B" w:rsidRPr="00B54D5B">
        <w:rPr>
          <w:i/>
        </w:rPr>
        <w:t xml:space="preserve">ikke speiding» </w:t>
      </w:r>
    </w:p>
    <w:p w14:paraId="6F2D2364" w14:textId="77777777" w:rsidR="00AC4278" w:rsidRPr="00B54D5B" w:rsidRDefault="00B54D5B" w:rsidP="00B54D5B">
      <w:pPr>
        <w:jc w:val="right"/>
        <w:rPr>
          <w:i/>
        </w:rPr>
      </w:pPr>
      <w:r w:rsidRPr="00B54D5B">
        <w:rPr>
          <w:i/>
        </w:rPr>
        <w:t>Baden-Powell</w:t>
      </w:r>
    </w:p>
    <w:p w14:paraId="31B3938A" w14:textId="77777777" w:rsidR="004612E8" w:rsidRDefault="004612E8" w:rsidP="004612E8">
      <w:pPr>
        <w:pStyle w:val="Overskrift1"/>
      </w:pPr>
      <w:r w:rsidRPr="00F90FB2">
        <w:t xml:space="preserve">Progresjon i aktiviteter og ferdigheter </w:t>
      </w:r>
    </w:p>
    <w:p w14:paraId="512FD14D" w14:textId="77777777" w:rsidR="00B54D5B" w:rsidRDefault="00B54D5B" w:rsidP="004612E8">
      <w:r>
        <w:t>Alle våre aktiviteter</w:t>
      </w:r>
      <w:r w:rsidR="004612E8" w:rsidRPr="004612E8">
        <w:t xml:space="preserve"> </w:t>
      </w:r>
      <w:r>
        <w:t>skal gi</w:t>
      </w:r>
      <w:r w:rsidR="004612E8" w:rsidRPr="004612E8">
        <w:t xml:space="preserve"> en utvikling eller progresjon i kunnskaper, ferdigheter og opplevelse</w:t>
      </w:r>
      <w:r>
        <w:t>r i løpet av tiden som speider. Som småspeider lærer du å bruke kniv, i troppen lærer du om øks og sag. Roverlaget feller trær... Vi tilpasser kunnskapsnivået og våre forventninger til speiderne.</w:t>
      </w:r>
    </w:p>
    <w:p w14:paraId="327D4B58" w14:textId="77777777" w:rsidR="004612E8" w:rsidRDefault="004612E8" w:rsidP="004612E8">
      <w:pPr>
        <w:pStyle w:val="Overskrift1"/>
      </w:pPr>
      <w:r w:rsidRPr="00F90FB2">
        <w:lastRenderedPageBreak/>
        <w:t xml:space="preserve">Medbestemmelse og ansvar </w:t>
      </w:r>
    </w:p>
    <w:p w14:paraId="0BC036AE" w14:textId="77777777" w:rsidR="006A1787" w:rsidRDefault="006A1787" w:rsidP="006A1787">
      <w:r w:rsidRPr="006A1787">
        <w:t xml:space="preserve">Medbestemmelse betyr at vi skal gi den enkelte speider innflytelse i det daglige speiderarbeidet, og trening i å ytre egne meninger. </w:t>
      </w:r>
      <w:r w:rsidR="00374228">
        <w:t>Gjennom reel medbestemmelse vil speiderne etterhvert</w:t>
      </w:r>
      <w:r w:rsidRPr="006A1787">
        <w:t xml:space="preserve"> påta seg økende grad av ansvar</w:t>
      </w:r>
      <w:r w:rsidR="00374228">
        <w:t xml:space="preserve"> fordi de ser at deres mening teller, og at de har påvirkningskraft. I troppen har vi f.eks. en egen lederpatrulje hvor troppslederne, peffen og assistenten er med. I denne patruljen er man likestilte, og speiderne oppfordres til å komme med ønsker til aktivteter og ha meninger om arbeidet.</w:t>
      </w:r>
    </w:p>
    <w:p w14:paraId="67FE5E2A" w14:textId="77777777" w:rsidR="006A1787" w:rsidRPr="006A1787" w:rsidRDefault="006A1787" w:rsidP="006A1787"/>
    <w:p w14:paraId="246F70DD" w14:textId="77777777" w:rsidR="006A1787" w:rsidRDefault="00374228" w:rsidP="00374228">
      <w:pPr>
        <w:jc w:val="right"/>
        <w:rPr>
          <w:i/>
        </w:rPr>
      </w:pPr>
      <w:r w:rsidRPr="00374228">
        <w:rPr>
          <w:i/>
        </w:rPr>
        <w:t>“</w:t>
      </w:r>
      <w:r w:rsidR="006A1787" w:rsidRPr="00374228">
        <w:rPr>
          <w:i/>
        </w:rPr>
        <w:t xml:space="preserve"> Hvis du gir en mann ansvaret for en jobb, må du, hvis du er rettferdig mot ham, </w:t>
      </w:r>
      <w:r>
        <w:rPr>
          <w:i/>
        </w:rPr>
        <w:t>la han velge sine egne verktøy"</w:t>
      </w:r>
    </w:p>
    <w:p w14:paraId="62498E92" w14:textId="77777777" w:rsidR="00374228" w:rsidRPr="00374228" w:rsidRDefault="00374228" w:rsidP="00374228">
      <w:pPr>
        <w:jc w:val="right"/>
        <w:rPr>
          <w:i/>
        </w:rPr>
      </w:pPr>
      <w:r w:rsidRPr="00B54D5B">
        <w:rPr>
          <w:i/>
        </w:rPr>
        <w:t>Baden-Powell</w:t>
      </w:r>
    </w:p>
    <w:p w14:paraId="3AEF7166" w14:textId="77777777" w:rsidR="004612E8" w:rsidRDefault="004612E8" w:rsidP="004612E8"/>
    <w:p w14:paraId="0EDE2149" w14:textId="77777777" w:rsidR="00374228" w:rsidRPr="00374228" w:rsidRDefault="00374228" w:rsidP="00374228">
      <w:pPr>
        <w:jc w:val="right"/>
        <w:rPr>
          <w:i/>
        </w:rPr>
      </w:pPr>
      <w:r w:rsidRPr="00374228">
        <w:rPr>
          <w:i/>
        </w:rPr>
        <w:t>"Vent mye av speiderne dine, og du vil vanligvis få det"</w:t>
      </w:r>
    </w:p>
    <w:p w14:paraId="7AAFAF14" w14:textId="77777777" w:rsidR="00374228" w:rsidRPr="00374228" w:rsidRDefault="00374228" w:rsidP="00374228">
      <w:pPr>
        <w:jc w:val="right"/>
        <w:rPr>
          <w:i/>
        </w:rPr>
      </w:pPr>
      <w:r w:rsidRPr="00B54D5B">
        <w:rPr>
          <w:i/>
        </w:rPr>
        <w:t>Baden-Powell</w:t>
      </w:r>
    </w:p>
    <w:p w14:paraId="40DC8FFF" w14:textId="77777777" w:rsidR="004612E8" w:rsidRPr="004612E8" w:rsidRDefault="00423270" w:rsidP="004612E8">
      <w:r>
        <w:rPr>
          <w:noProof/>
          <w:lang w:val="en-US" w:eastAsia="nb-NO"/>
        </w:rPr>
        <w:drawing>
          <wp:anchor distT="0" distB="0" distL="114300" distR="114300" simplePos="0" relativeHeight="251661824" behindDoc="0" locked="0" layoutInCell="1" allowOverlap="1" wp14:anchorId="725A5D3C" wp14:editId="0FB7B8FE">
            <wp:simplePos x="0" y="0"/>
            <wp:positionH relativeFrom="column">
              <wp:posOffset>97155</wp:posOffset>
            </wp:positionH>
            <wp:positionV relativeFrom="paragraph">
              <wp:posOffset>968375</wp:posOffset>
            </wp:positionV>
            <wp:extent cx="5080000" cy="2946400"/>
            <wp:effectExtent l="127000" t="127000" r="177800" b="177800"/>
            <wp:wrapSquare wrapText="bothSides"/>
            <wp:docPr id="10" name="Bilde 10" descr="Fredrik - My Passport:Pictures:iPhoto-bibliotek.photolibrary:Masters:2012:09:30:20120930-004605:IMG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8" descr="Fredrik - My Passport:Pictures:iPhoto-bibliotek.photolibrary:Masters:2012:09:30:20120930-004605:IMG_0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80000" cy="294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12E8" w:rsidRPr="004612E8" w:rsidSect="00457956">
      <w:headerReference w:type="default" r:id="rId15"/>
      <w:footerReference w:type="default" r:id="rId16"/>
      <w:pgSz w:w="11900" w:h="16840"/>
      <w:pgMar w:top="2736" w:right="1440" w:bottom="1440" w:left="1728" w:header="677" w:footer="67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F05080" w14:textId="77777777" w:rsidR="00423270" w:rsidRDefault="00423270">
      <w:r>
        <w:separator/>
      </w:r>
    </w:p>
  </w:endnote>
  <w:endnote w:type="continuationSeparator" w:id="0">
    <w:p w14:paraId="05FC0FA9" w14:textId="77777777" w:rsidR="00423270" w:rsidRDefault="00423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-Roman">
    <w:altName w:val="Times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40408D" w14:textId="77777777" w:rsidR="00423270" w:rsidRPr="00E53F4F" w:rsidRDefault="00423270" w:rsidP="00832763">
    <w:pPr>
      <w:pStyle w:val="Bunntekst"/>
      <w:spacing w:before="37" w:after="40"/>
      <w:rPr>
        <w:rFonts w:ascii="Georgia" w:hAnsi="Georgia"/>
        <w:b/>
        <w:color w:val="DF6A3B"/>
      </w:rPr>
    </w:pPr>
    <w:r>
      <w:rPr>
        <w:rFonts w:ascii="Georgia" w:hAnsi="Georgia"/>
        <w:b/>
        <w:color w:val="DF6A3B"/>
      </w:rPr>
      <w:t>Nes-Årnes Speidergruppe</w:t>
    </w:r>
    <w:r w:rsidRPr="00E53F4F">
      <w:rPr>
        <w:rFonts w:ascii="Georgia" w:hAnsi="Georgia"/>
        <w:b/>
        <w:color w:val="DF6A3B"/>
      </w:rPr>
      <w:t xml:space="preserve"> av Norges speiderforbund</w:t>
    </w:r>
  </w:p>
  <w:p w14:paraId="1CF93B4A" w14:textId="77777777" w:rsidR="00423270" w:rsidRPr="00292DC5" w:rsidRDefault="00423270" w:rsidP="00832763">
    <w:pPr>
      <w:pStyle w:val="Bunntekst"/>
      <w:spacing w:before="37"/>
      <w:rPr>
        <w:rFonts w:ascii="Georgia" w:hAnsi="Georgia"/>
        <w:sz w:val="18"/>
      </w:rPr>
    </w:pPr>
    <w:r w:rsidRPr="00292DC5">
      <w:rPr>
        <w:rFonts w:ascii="Georgia" w:hAnsi="Georgia"/>
        <w:sz w:val="18"/>
      </w:rPr>
      <w:t xml:space="preserve">Adresse: </w:t>
    </w:r>
    <w:r>
      <w:rPr>
        <w:rFonts w:ascii="Georgia" w:hAnsi="Georgia"/>
        <w:sz w:val="18"/>
      </w:rPr>
      <w:t>Veslesjøen, 2150 Årnes</w:t>
    </w:r>
    <w:r w:rsidRPr="00292DC5">
      <w:rPr>
        <w:rFonts w:ascii="Georgia" w:hAnsi="Georgia"/>
        <w:sz w:val="18"/>
      </w:rPr>
      <w:t xml:space="preserve">  | Postadresse: </w:t>
    </w:r>
    <w:r>
      <w:rPr>
        <w:rFonts w:ascii="Georgia" w:hAnsi="Georgia"/>
        <w:sz w:val="18"/>
      </w:rPr>
      <w:t>postboks 100, 2150 Årnes</w:t>
    </w:r>
  </w:p>
  <w:p w14:paraId="20644619" w14:textId="77777777" w:rsidR="00423270" w:rsidRPr="00292DC5" w:rsidRDefault="00423270" w:rsidP="00832763">
    <w:pPr>
      <w:pStyle w:val="Bunntekst"/>
      <w:spacing w:before="37"/>
      <w:rPr>
        <w:rFonts w:ascii="Georgia" w:hAnsi="Georgia"/>
        <w:b/>
        <w:sz w:val="18"/>
      </w:rPr>
    </w:pPr>
    <w:r w:rsidRPr="00292DC5">
      <w:rPr>
        <w:rFonts w:ascii="Georgia" w:hAnsi="Georgia"/>
        <w:sz w:val="18"/>
      </w:rPr>
      <w:t xml:space="preserve">Telefon: </w:t>
    </w:r>
    <w:r>
      <w:rPr>
        <w:rFonts w:ascii="Georgia" w:hAnsi="Georgia"/>
        <w:sz w:val="18"/>
      </w:rPr>
      <w:t>+47 907 22 808</w:t>
    </w:r>
    <w:r w:rsidRPr="00292DC5">
      <w:rPr>
        <w:rFonts w:ascii="Georgia" w:hAnsi="Georgia"/>
        <w:sz w:val="18"/>
      </w:rPr>
      <w:t xml:space="preserve">  |  E-post: </w:t>
    </w:r>
    <w:r>
      <w:rPr>
        <w:rFonts w:ascii="Georgia" w:hAnsi="Georgia"/>
        <w:sz w:val="18"/>
      </w:rPr>
      <w:t>b-de</w:t>
    </w:r>
    <w:r w:rsidRPr="006C53AC">
      <w:rPr>
        <w:rFonts w:ascii="Georgia" w:hAnsi="Georgia"/>
        <w:sz w:val="18"/>
      </w:rPr>
      <w:t>@</w:t>
    </w:r>
    <w:r>
      <w:rPr>
        <w:rFonts w:ascii="Georgia" w:hAnsi="Georgia"/>
        <w:sz w:val="18"/>
      </w:rPr>
      <w:t>online.no</w:t>
    </w:r>
    <w:r w:rsidRPr="00292DC5">
      <w:rPr>
        <w:rFonts w:ascii="Georgia" w:hAnsi="Georgia"/>
        <w:sz w:val="18"/>
      </w:rPr>
      <w:t xml:space="preserve">  | </w:t>
    </w:r>
    <w:r w:rsidRPr="006C53AC">
      <w:rPr>
        <w:rFonts w:ascii="Georgia" w:hAnsi="Georgia"/>
        <w:sz w:val="18"/>
      </w:rPr>
      <w:t>http://nes-arnes.speidergruppe.org/</w:t>
    </w:r>
    <w:r w:rsidRPr="00292DC5">
      <w:rPr>
        <w:rFonts w:ascii="Georgia" w:hAnsi="Georgia"/>
        <w:sz w:val="18"/>
      </w:rPr>
      <w:t xml:space="preserve"> |  </w:t>
    </w:r>
    <w:r>
      <w:rPr>
        <w:rFonts w:ascii="Georgia" w:hAnsi="Georgia"/>
        <w:sz w:val="18"/>
      </w:rPr>
      <w:t xml:space="preserve">org.nr </w:t>
    </w:r>
    <w:r>
      <w:rPr>
        <w:rFonts w:ascii="Arial" w:hAnsi="Arial" w:cs="Arial"/>
        <w:sz w:val="15"/>
        <w:szCs w:val="15"/>
      </w:rPr>
      <w:t>994 297 961</w:t>
    </w:r>
  </w:p>
  <w:p w14:paraId="41E1FA1C" w14:textId="77777777" w:rsidR="00423270" w:rsidRPr="00292DC5" w:rsidRDefault="00423270" w:rsidP="00832763">
    <w:pPr>
      <w:pStyle w:val="Bunntekst"/>
      <w:spacing w:before="37"/>
      <w:rPr>
        <w:rFonts w:ascii="Georgia" w:hAnsi="Georgia"/>
        <w:b/>
        <w:sz w:val="18"/>
      </w:rPr>
    </w:pPr>
  </w:p>
  <w:p w14:paraId="1544D386" w14:textId="77777777" w:rsidR="00423270" w:rsidRPr="006C53AC" w:rsidRDefault="00423270" w:rsidP="00832763">
    <w:pPr>
      <w:rPr>
        <w:rFonts w:ascii="Georgia" w:hAnsi="Georgia"/>
        <w:sz w:val="14"/>
        <w:lang w:val="en-US"/>
      </w:rPr>
    </w:pPr>
    <w:r w:rsidRPr="006C53AC">
      <w:rPr>
        <w:rFonts w:ascii="Georgia" w:hAnsi="Georgia"/>
        <w:sz w:val="14"/>
        <w:lang w:val="en-US"/>
      </w:rPr>
      <w:t>Member of the World Organization of the Scout Movement (WOSM) and the World Association of Girl Guides and Girl Scouts (WAGGGS).</w:t>
    </w:r>
  </w:p>
  <w:p w14:paraId="0C737CDF" w14:textId="77777777" w:rsidR="00423270" w:rsidRPr="006C53AC" w:rsidRDefault="00423270" w:rsidP="00832763">
    <w:pPr>
      <w:pStyle w:val="Bunntekst"/>
      <w:spacing w:before="37"/>
      <w:rPr>
        <w:rFonts w:ascii="Georgia" w:hAnsi="Georgia"/>
        <w:b/>
        <w:sz w:val="18"/>
        <w:lang w:val="en-U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4094DC" w14:textId="77777777" w:rsidR="00423270" w:rsidRDefault="00423270">
      <w:r>
        <w:separator/>
      </w:r>
    </w:p>
  </w:footnote>
  <w:footnote w:type="continuationSeparator" w:id="0">
    <w:p w14:paraId="547D88AF" w14:textId="77777777" w:rsidR="00423270" w:rsidRDefault="0042327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C07E7A" w14:textId="77777777" w:rsidR="00423270" w:rsidRDefault="00423270">
    <w:pPr>
      <w:pStyle w:val="Topptekst"/>
    </w:pPr>
    <w:r>
      <w:rPr>
        <w:noProof/>
        <w:szCs w:val="20"/>
        <w:lang w:val="en-US" w:eastAsia="nb-NO"/>
      </w:rPr>
      <w:drawing>
        <wp:anchor distT="0" distB="0" distL="114300" distR="114300" simplePos="0" relativeHeight="251657728" behindDoc="1" locked="0" layoutInCell="1" allowOverlap="1" wp14:anchorId="1CCAFC7D" wp14:editId="32451AE2">
          <wp:simplePos x="0" y="0"/>
          <wp:positionH relativeFrom="column">
            <wp:posOffset>4637405</wp:posOffset>
          </wp:positionH>
          <wp:positionV relativeFrom="paragraph">
            <wp:posOffset>-200660</wp:posOffset>
          </wp:positionV>
          <wp:extent cx="1697990" cy="1697990"/>
          <wp:effectExtent l="0" t="0" r="0" b="0"/>
          <wp:wrapNone/>
          <wp:docPr id="4" name="Picture 4" descr="Forbundsmer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orbundsmerk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7990" cy="169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E20C71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FC9ECB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912493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89"/>
    <w:multiLevelType w:val="singleLevel"/>
    <w:tmpl w:val="ABE637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2F4064C"/>
    <w:multiLevelType w:val="multilevel"/>
    <w:tmpl w:val="925E9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67394"/>
    <w:multiLevelType w:val="hybridMultilevel"/>
    <w:tmpl w:val="809A11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98C33ED"/>
    <w:multiLevelType w:val="multilevel"/>
    <w:tmpl w:val="7D56D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903175"/>
    <w:multiLevelType w:val="multilevel"/>
    <w:tmpl w:val="0A4EA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5555F3"/>
    <w:multiLevelType w:val="hybridMultilevel"/>
    <w:tmpl w:val="0F94F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CB74CB"/>
    <w:multiLevelType w:val="hybridMultilevel"/>
    <w:tmpl w:val="BA12C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40281C"/>
    <w:multiLevelType w:val="multilevel"/>
    <w:tmpl w:val="0A2A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912CB5"/>
    <w:multiLevelType w:val="multilevel"/>
    <w:tmpl w:val="93D6E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480FFA"/>
    <w:multiLevelType w:val="hybridMultilevel"/>
    <w:tmpl w:val="3550B83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2D91CA6"/>
    <w:multiLevelType w:val="hybridMultilevel"/>
    <w:tmpl w:val="A24229A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3AC3E37"/>
    <w:multiLevelType w:val="multilevel"/>
    <w:tmpl w:val="ED2EB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8D77268"/>
    <w:multiLevelType w:val="multilevel"/>
    <w:tmpl w:val="8E4EB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BAD0DC2"/>
    <w:multiLevelType w:val="multilevel"/>
    <w:tmpl w:val="09C8B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C23DD6"/>
    <w:multiLevelType w:val="hybridMultilevel"/>
    <w:tmpl w:val="F842BB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6F277C1"/>
    <w:multiLevelType w:val="multilevel"/>
    <w:tmpl w:val="FC2E1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A5E47DE"/>
    <w:multiLevelType w:val="multilevel"/>
    <w:tmpl w:val="81180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C0D5F19"/>
    <w:multiLevelType w:val="hybridMultilevel"/>
    <w:tmpl w:val="7046A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11"/>
  </w:num>
  <w:num w:numId="8">
    <w:abstractNumId w:val="8"/>
  </w:num>
  <w:num w:numId="9">
    <w:abstractNumId w:val="17"/>
  </w:num>
  <w:num w:numId="10">
    <w:abstractNumId w:val="6"/>
  </w:num>
  <w:num w:numId="11">
    <w:abstractNumId w:val="20"/>
  </w:num>
  <w:num w:numId="12">
    <w:abstractNumId w:val="9"/>
  </w:num>
  <w:num w:numId="13">
    <w:abstractNumId w:val="5"/>
  </w:num>
  <w:num w:numId="14">
    <w:abstractNumId w:val="15"/>
  </w:num>
  <w:num w:numId="15">
    <w:abstractNumId w:val="10"/>
  </w:num>
  <w:num w:numId="16">
    <w:abstractNumId w:val="14"/>
  </w:num>
  <w:num w:numId="17">
    <w:abstractNumId w:val="7"/>
  </w:num>
  <w:num w:numId="18">
    <w:abstractNumId w:val="16"/>
  </w:num>
  <w:num w:numId="19">
    <w:abstractNumId w:val="4"/>
  </w:num>
  <w:num w:numId="20">
    <w:abstractNumId w:val="18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63ac3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940"/>
    <w:rsid w:val="000F4150"/>
    <w:rsid w:val="00115EF4"/>
    <w:rsid w:val="001C424E"/>
    <w:rsid w:val="002158A5"/>
    <w:rsid w:val="00215F38"/>
    <w:rsid w:val="002764D5"/>
    <w:rsid w:val="00286692"/>
    <w:rsid w:val="00362940"/>
    <w:rsid w:val="00374228"/>
    <w:rsid w:val="00423270"/>
    <w:rsid w:val="00457956"/>
    <w:rsid w:val="004612E8"/>
    <w:rsid w:val="00503C16"/>
    <w:rsid w:val="005A0ADD"/>
    <w:rsid w:val="005D08D1"/>
    <w:rsid w:val="006A1787"/>
    <w:rsid w:val="006A598C"/>
    <w:rsid w:val="006C53AC"/>
    <w:rsid w:val="007114DB"/>
    <w:rsid w:val="00740BE5"/>
    <w:rsid w:val="0074115F"/>
    <w:rsid w:val="007D46A8"/>
    <w:rsid w:val="00832763"/>
    <w:rsid w:val="00840CD1"/>
    <w:rsid w:val="00946F8E"/>
    <w:rsid w:val="00AB614B"/>
    <w:rsid w:val="00AC4278"/>
    <w:rsid w:val="00B54D5B"/>
    <w:rsid w:val="00C43363"/>
    <w:rsid w:val="00C97E85"/>
    <w:rsid w:val="00CB1DE5"/>
    <w:rsid w:val="00CF7999"/>
    <w:rsid w:val="00D03B56"/>
    <w:rsid w:val="00D10E59"/>
    <w:rsid w:val="00D52351"/>
    <w:rsid w:val="00D94A2D"/>
    <w:rsid w:val="00EA7B28"/>
    <w:rsid w:val="00F90FB2"/>
    <w:rsid w:val="00F92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63ac3b"/>
    </o:shapedefaults>
    <o:shapelayout v:ext="edit">
      <o:idmap v:ext="edit" data="1"/>
    </o:shapelayout>
  </w:shapeDefaults>
  <w:doNotEmbedSmartTags/>
  <w:decimalSymbol w:val=","/>
  <w:listSeparator w:val=";"/>
  <w14:docId w14:val="7B5286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B1DE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DD060E"/>
    <w:pPr>
      <w:tabs>
        <w:tab w:val="center" w:pos="4153"/>
        <w:tab w:val="right" w:pos="8306"/>
      </w:tabs>
    </w:pPr>
  </w:style>
  <w:style w:type="paragraph" w:styleId="Bunntekst">
    <w:name w:val="footer"/>
    <w:basedOn w:val="Normal"/>
    <w:semiHidden/>
    <w:rsid w:val="00DD060E"/>
    <w:pPr>
      <w:tabs>
        <w:tab w:val="center" w:pos="4153"/>
        <w:tab w:val="right" w:pos="8306"/>
      </w:tabs>
    </w:pPr>
  </w:style>
  <w:style w:type="character" w:styleId="Hyperkobling">
    <w:name w:val="Hyperlink"/>
    <w:rsid w:val="00DD060E"/>
    <w:rPr>
      <w:color w:val="0000FF"/>
      <w:u w:val="single"/>
    </w:rPr>
  </w:style>
  <w:style w:type="character" w:styleId="Fulgthyperkobling">
    <w:name w:val="FollowedHyperlink"/>
    <w:rsid w:val="000E0017"/>
    <w:rPr>
      <w:color w:val="800080"/>
      <w:u w:val="single"/>
    </w:rPr>
  </w:style>
  <w:style w:type="paragraph" w:customStyle="1" w:styleId="Noparagraphstyle">
    <w:name w:val="[No paragraph style]"/>
    <w:rsid w:val="00D2306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  <w:lang w:val="nb-NO"/>
    </w:rPr>
  </w:style>
  <w:style w:type="character" w:customStyle="1" w:styleId="Overskrift1Tegn">
    <w:name w:val="Overskrift 1 Tegn"/>
    <w:link w:val="Overskrift1"/>
    <w:uiPriority w:val="9"/>
    <w:rsid w:val="00CB1DE5"/>
    <w:rPr>
      <w:rFonts w:ascii="Cambria" w:eastAsia="Times New Roman" w:hAnsi="Cambria" w:cs="Times New Roman"/>
      <w:b/>
      <w:bCs/>
      <w:kern w:val="32"/>
      <w:sz w:val="32"/>
      <w:szCs w:val="32"/>
      <w:lang w:val="nb-NO"/>
    </w:rPr>
  </w:style>
  <w:style w:type="paragraph" w:styleId="Tittel">
    <w:name w:val="Title"/>
    <w:basedOn w:val="Normal"/>
    <w:next w:val="Normal"/>
    <w:link w:val="TittelTegn"/>
    <w:uiPriority w:val="10"/>
    <w:qFormat/>
    <w:rsid w:val="00CB1DE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telTegn">
    <w:name w:val="Tittel Tegn"/>
    <w:link w:val="Tittel"/>
    <w:uiPriority w:val="10"/>
    <w:rsid w:val="00CB1DE5"/>
    <w:rPr>
      <w:rFonts w:ascii="Cambria" w:eastAsia="Times New Roman" w:hAnsi="Cambria" w:cs="Times New Roman"/>
      <w:b/>
      <w:bCs/>
      <w:kern w:val="28"/>
      <w:sz w:val="32"/>
      <w:szCs w:val="32"/>
      <w:lang w:val="nb-NO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CB1DE5"/>
    <w:pPr>
      <w:spacing w:after="60"/>
      <w:jc w:val="center"/>
      <w:outlineLvl w:val="1"/>
    </w:pPr>
    <w:rPr>
      <w:rFonts w:ascii="Cambria" w:hAnsi="Cambria"/>
    </w:rPr>
  </w:style>
  <w:style w:type="character" w:customStyle="1" w:styleId="UndertittelTegn">
    <w:name w:val="Undertittel Tegn"/>
    <w:link w:val="Undertittel"/>
    <w:uiPriority w:val="11"/>
    <w:rsid w:val="00CB1DE5"/>
    <w:rPr>
      <w:rFonts w:ascii="Cambria" w:eastAsia="Times New Roman" w:hAnsi="Cambria" w:cs="Times New Roman"/>
      <w:sz w:val="24"/>
      <w:szCs w:val="24"/>
      <w:lang w:val="nb-NO"/>
    </w:rPr>
  </w:style>
  <w:style w:type="character" w:styleId="Uthevet">
    <w:name w:val="Emphasis"/>
    <w:uiPriority w:val="20"/>
    <w:qFormat/>
    <w:rsid w:val="00CB1DE5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CB1DE5"/>
    <w:pPr>
      <w:spacing w:before="100" w:beforeAutospacing="1" w:after="100" w:afterAutospacing="1"/>
    </w:pPr>
    <w:rPr>
      <w:sz w:val="17"/>
      <w:szCs w:val="17"/>
      <w:lang w:val="en-US"/>
    </w:rPr>
  </w:style>
  <w:style w:type="paragraph" w:customStyle="1" w:styleId="hovedingress">
    <w:name w:val="hoved_ingress"/>
    <w:basedOn w:val="Normal"/>
    <w:rsid w:val="00F90FB2"/>
    <w:pPr>
      <w:spacing w:before="100" w:beforeAutospacing="1" w:after="100" w:afterAutospacing="1"/>
    </w:pPr>
    <w:rPr>
      <w:b/>
      <w:bCs/>
      <w:sz w:val="17"/>
      <w:szCs w:val="17"/>
      <w:lang w:val="en-US"/>
    </w:rPr>
  </w:style>
  <w:style w:type="paragraph" w:styleId="Listeavsnitt">
    <w:name w:val="List Paragraph"/>
    <w:basedOn w:val="Normal"/>
    <w:uiPriority w:val="34"/>
    <w:qFormat/>
    <w:rsid w:val="00115EF4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CF7999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F7999"/>
    <w:rPr>
      <w:rFonts w:ascii="Tahoma" w:hAnsi="Tahoma" w:cs="Tahoma"/>
      <w:sz w:val="16"/>
      <w:szCs w:val="16"/>
      <w:lang w:val="nb-NO"/>
    </w:rPr>
  </w:style>
  <w:style w:type="character" w:styleId="Sterk">
    <w:name w:val="Strong"/>
    <w:basedOn w:val="Standardskriftforavsnitt"/>
    <w:uiPriority w:val="22"/>
    <w:qFormat/>
    <w:rsid w:val="00CF7999"/>
    <w:rPr>
      <w:b/>
      <w:bCs/>
    </w:rPr>
  </w:style>
  <w:style w:type="paragraph" w:styleId="Ingenmellomrom">
    <w:name w:val="No Spacing"/>
    <w:uiPriority w:val="1"/>
    <w:qFormat/>
    <w:rsid w:val="004612E8"/>
    <w:rPr>
      <w:sz w:val="24"/>
      <w:szCs w:val="24"/>
      <w:lang w:val="nb-N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B1DE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DD060E"/>
    <w:pPr>
      <w:tabs>
        <w:tab w:val="center" w:pos="4153"/>
        <w:tab w:val="right" w:pos="8306"/>
      </w:tabs>
    </w:pPr>
  </w:style>
  <w:style w:type="paragraph" w:styleId="Bunntekst">
    <w:name w:val="footer"/>
    <w:basedOn w:val="Normal"/>
    <w:semiHidden/>
    <w:rsid w:val="00DD060E"/>
    <w:pPr>
      <w:tabs>
        <w:tab w:val="center" w:pos="4153"/>
        <w:tab w:val="right" w:pos="8306"/>
      </w:tabs>
    </w:pPr>
  </w:style>
  <w:style w:type="character" w:styleId="Hyperkobling">
    <w:name w:val="Hyperlink"/>
    <w:rsid w:val="00DD060E"/>
    <w:rPr>
      <w:color w:val="0000FF"/>
      <w:u w:val="single"/>
    </w:rPr>
  </w:style>
  <w:style w:type="character" w:styleId="Fulgthyperkobling">
    <w:name w:val="FollowedHyperlink"/>
    <w:rsid w:val="000E0017"/>
    <w:rPr>
      <w:color w:val="800080"/>
      <w:u w:val="single"/>
    </w:rPr>
  </w:style>
  <w:style w:type="paragraph" w:customStyle="1" w:styleId="Noparagraphstyle">
    <w:name w:val="[No paragraph style]"/>
    <w:rsid w:val="00D2306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  <w:lang w:val="nb-NO"/>
    </w:rPr>
  </w:style>
  <w:style w:type="character" w:customStyle="1" w:styleId="Overskrift1Tegn">
    <w:name w:val="Overskrift 1 Tegn"/>
    <w:link w:val="Overskrift1"/>
    <w:uiPriority w:val="9"/>
    <w:rsid w:val="00CB1DE5"/>
    <w:rPr>
      <w:rFonts w:ascii="Cambria" w:eastAsia="Times New Roman" w:hAnsi="Cambria" w:cs="Times New Roman"/>
      <w:b/>
      <w:bCs/>
      <w:kern w:val="32"/>
      <w:sz w:val="32"/>
      <w:szCs w:val="32"/>
      <w:lang w:val="nb-NO"/>
    </w:rPr>
  </w:style>
  <w:style w:type="paragraph" w:styleId="Tittel">
    <w:name w:val="Title"/>
    <w:basedOn w:val="Normal"/>
    <w:next w:val="Normal"/>
    <w:link w:val="TittelTegn"/>
    <w:uiPriority w:val="10"/>
    <w:qFormat/>
    <w:rsid w:val="00CB1DE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telTegn">
    <w:name w:val="Tittel Tegn"/>
    <w:link w:val="Tittel"/>
    <w:uiPriority w:val="10"/>
    <w:rsid w:val="00CB1DE5"/>
    <w:rPr>
      <w:rFonts w:ascii="Cambria" w:eastAsia="Times New Roman" w:hAnsi="Cambria" w:cs="Times New Roman"/>
      <w:b/>
      <w:bCs/>
      <w:kern w:val="28"/>
      <w:sz w:val="32"/>
      <w:szCs w:val="32"/>
      <w:lang w:val="nb-NO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CB1DE5"/>
    <w:pPr>
      <w:spacing w:after="60"/>
      <w:jc w:val="center"/>
      <w:outlineLvl w:val="1"/>
    </w:pPr>
    <w:rPr>
      <w:rFonts w:ascii="Cambria" w:hAnsi="Cambria"/>
    </w:rPr>
  </w:style>
  <w:style w:type="character" w:customStyle="1" w:styleId="UndertittelTegn">
    <w:name w:val="Undertittel Tegn"/>
    <w:link w:val="Undertittel"/>
    <w:uiPriority w:val="11"/>
    <w:rsid w:val="00CB1DE5"/>
    <w:rPr>
      <w:rFonts w:ascii="Cambria" w:eastAsia="Times New Roman" w:hAnsi="Cambria" w:cs="Times New Roman"/>
      <w:sz w:val="24"/>
      <w:szCs w:val="24"/>
      <w:lang w:val="nb-NO"/>
    </w:rPr>
  </w:style>
  <w:style w:type="character" w:styleId="Uthevet">
    <w:name w:val="Emphasis"/>
    <w:uiPriority w:val="20"/>
    <w:qFormat/>
    <w:rsid w:val="00CB1DE5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CB1DE5"/>
    <w:pPr>
      <w:spacing w:before="100" w:beforeAutospacing="1" w:after="100" w:afterAutospacing="1"/>
    </w:pPr>
    <w:rPr>
      <w:sz w:val="17"/>
      <w:szCs w:val="17"/>
      <w:lang w:val="en-US"/>
    </w:rPr>
  </w:style>
  <w:style w:type="paragraph" w:customStyle="1" w:styleId="hovedingress">
    <w:name w:val="hoved_ingress"/>
    <w:basedOn w:val="Normal"/>
    <w:rsid w:val="00F90FB2"/>
    <w:pPr>
      <w:spacing w:before="100" w:beforeAutospacing="1" w:after="100" w:afterAutospacing="1"/>
    </w:pPr>
    <w:rPr>
      <w:b/>
      <w:bCs/>
      <w:sz w:val="17"/>
      <w:szCs w:val="17"/>
      <w:lang w:val="en-US"/>
    </w:rPr>
  </w:style>
  <w:style w:type="paragraph" w:styleId="Listeavsnitt">
    <w:name w:val="List Paragraph"/>
    <w:basedOn w:val="Normal"/>
    <w:uiPriority w:val="34"/>
    <w:qFormat/>
    <w:rsid w:val="00115EF4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CF7999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F7999"/>
    <w:rPr>
      <w:rFonts w:ascii="Tahoma" w:hAnsi="Tahoma" w:cs="Tahoma"/>
      <w:sz w:val="16"/>
      <w:szCs w:val="16"/>
      <w:lang w:val="nb-NO"/>
    </w:rPr>
  </w:style>
  <w:style w:type="character" w:styleId="Sterk">
    <w:name w:val="Strong"/>
    <w:basedOn w:val="Standardskriftforavsnitt"/>
    <w:uiPriority w:val="22"/>
    <w:qFormat/>
    <w:rsid w:val="00CF7999"/>
    <w:rPr>
      <w:b/>
      <w:bCs/>
    </w:rPr>
  </w:style>
  <w:style w:type="paragraph" w:styleId="Ingenmellomrom">
    <w:name w:val="No Spacing"/>
    <w:uiPriority w:val="1"/>
    <w:qFormat/>
    <w:rsid w:val="004612E8"/>
    <w:rPr>
      <w:sz w:val="24"/>
      <w:szCs w:val="24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814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422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5992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6607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4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5368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487251">
      <w:bodyDiv w:val="1"/>
      <w:marLeft w:val="180"/>
      <w:marRight w:val="180"/>
      <w:marTop w:val="180"/>
      <w:marBottom w:val="18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843406">
      <w:bodyDiv w:val="1"/>
      <w:marLeft w:val="180"/>
      <w:marRight w:val="180"/>
      <w:marTop w:val="180"/>
      <w:marBottom w:val="18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33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9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522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583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7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495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23726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570180">
      <w:bodyDiv w:val="1"/>
      <w:marLeft w:val="180"/>
      <w:marRight w:val="180"/>
      <w:marTop w:val="180"/>
      <w:marBottom w:val="18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8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4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210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7656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9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71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5962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978914">
      <w:bodyDiv w:val="1"/>
      <w:marLeft w:val="180"/>
      <w:marRight w:val="180"/>
      <w:marTop w:val="180"/>
      <w:marBottom w:val="18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099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1248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speiderbasen.no/?side=programmet.treningsprogrammet.hvordan.speidermetoden" TargetMode="External"/><Relationship Id="rId9" Type="http://schemas.openxmlformats.org/officeDocument/2006/relationships/image" Target="media/image1.jpeg"/><Relationship Id="rId10" Type="http://schemas.openxmlformats.org/officeDocument/2006/relationships/hyperlink" Target="http://www.speiderbasen.no/?side=programmet.treningsprogrammet.hvordan.speidermetod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rossow:Library:Containers:com.apple.mail:Data:Library:Mail%20Downloads:FAQ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FAQ.dot</Template>
  <TotalTime>17</TotalTime>
  <Pages>4</Pages>
  <Words>799</Words>
  <Characters>4237</Characters>
  <Application>Microsoft Macintosh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Notat</vt:lpstr>
      <vt:lpstr>Notat</vt:lpstr>
    </vt:vector>
  </TitlesOfParts>
  <Company>Norges speiderforbund</Company>
  <LinksUpToDate>false</LinksUpToDate>
  <CharactersWithSpaces>5026</CharactersWithSpaces>
  <SharedDoc>false</SharedDoc>
  <HLinks>
    <vt:vector size="36" baseType="variant">
      <vt:variant>
        <vt:i4>4587539</vt:i4>
      </vt:variant>
      <vt:variant>
        <vt:i4>15</vt:i4>
      </vt:variant>
      <vt:variant>
        <vt:i4>0</vt:i4>
      </vt:variant>
      <vt:variant>
        <vt:i4>5</vt:i4>
      </vt:variant>
      <vt:variant>
        <vt:lpwstr>http://www.ullmax.no/?ClubID=4955</vt:lpwstr>
      </vt:variant>
      <vt:variant>
        <vt:lpwstr/>
      </vt:variant>
      <vt:variant>
        <vt:i4>5570646</vt:i4>
      </vt:variant>
      <vt:variant>
        <vt:i4>12</vt:i4>
      </vt:variant>
      <vt:variant>
        <vt:i4>0</vt:i4>
      </vt:variant>
      <vt:variant>
        <vt:i4>5</vt:i4>
      </vt:variant>
      <vt:variant>
        <vt:lpwstr>http://www.alltidberedt.com/</vt:lpwstr>
      </vt:variant>
      <vt:variant>
        <vt:lpwstr/>
      </vt:variant>
      <vt:variant>
        <vt:i4>2359333</vt:i4>
      </vt:variant>
      <vt:variant>
        <vt:i4>9</vt:i4>
      </vt:variant>
      <vt:variant>
        <vt:i4>0</vt:i4>
      </vt:variant>
      <vt:variant>
        <vt:i4>5</vt:i4>
      </vt:variant>
      <vt:variant>
        <vt:lpwstr>http://nes-arnes.speidergruppe.org/Gruppa/Hva-skal-hvor-paa-speiderskjorta</vt:lpwstr>
      </vt:variant>
      <vt:variant>
        <vt:lpwstr/>
      </vt:variant>
      <vt:variant>
        <vt:i4>5570646</vt:i4>
      </vt:variant>
      <vt:variant>
        <vt:i4>6</vt:i4>
      </vt:variant>
      <vt:variant>
        <vt:i4>0</vt:i4>
      </vt:variant>
      <vt:variant>
        <vt:i4>5</vt:i4>
      </vt:variant>
      <vt:variant>
        <vt:lpwstr>http://www.alltidberedt.com/</vt:lpwstr>
      </vt:variant>
      <vt:variant>
        <vt:lpwstr/>
      </vt:variant>
      <vt:variant>
        <vt:i4>7209021</vt:i4>
      </vt:variant>
      <vt:variant>
        <vt:i4>3</vt:i4>
      </vt:variant>
      <vt:variant>
        <vt:i4>0</vt:i4>
      </vt:variant>
      <vt:variant>
        <vt:i4>5</vt:i4>
      </vt:variant>
      <vt:variant>
        <vt:lpwstr>http://www.speiderbasen.no/</vt:lpwstr>
      </vt:variant>
      <vt:variant>
        <vt:lpwstr/>
      </vt:variant>
      <vt:variant>
        <vt:i4>4980752</vt:i4>
      </vt:variant>
      <vt:variant>
        <vt:i4>0</vt:i4>
      </vt:variant>
      <vt:variant>
        <vt:i4>0</vt:i4>
      </vt:variant>
      <vt:variant>
        <vt:i4>5</vt:i4>
      </vt:variant>
      <vt:variant>
        <vt:lpwstr>http://nes-arnes.speidergruppe.org/Gruppa/Bli-med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Fredrik Rossow</dc:creator>
  <cp:lastModifiedBy>Fredrik Rossow</cp:lastModifiedBy>
  <cp:revision>4</cp:revision>
  <cp:lastPrinted>2007-01-16T07:59:00Z</cp:lastPrinted>
  <dcterms:created xsi:type="dcterms:W3CDTF">2012-11-16T20:30:00Z</dcterms:created>
  <dcterms:modified xsi:type="dcterms:W3CDTF">2012-11-16T21:00:00Z</dcterms:modified>
</cp:coreProperties>
</file>